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46E" w:rsidRDefault="00E7246E">
      <w:r w:rsidRPr="006F4330"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i1025" type="#_x0000_t75" style="width:450.75pt;height:144.75pt;visibility:visible">
            <v:imagedata r:id="rId5" o:title=""/>
          </v:shape>
        </w:pict>
      </w:r>
    </w:p>
    <w:p w:rsidR="00E7246E" w:rsidRDefault="00E7246E" w:rsidP="00853480">
      <w:pPr>
        <w:shd w:val="clear" w:color="auto" w:fill="FFFFFF"/>
        <w:spacing w:after="0" w:line="375" w:lineRule="atLeast"/>
        <w:textAlignment w:val="baseline"/>
        <w:outlineLvl w:val="1"/>
        <w:rPr>
          <w:rFonts w:ascii="Arial" w:hAnsi="Arial" w:cs="Arial"/>
          <w:b/>
          <w:bCs/>
          <w:color w:val="FF0000"/>
          <w:sz w:val="28"/>
          <w:szCs w:val="28"/>
          <w:lang w:eastAsia="hr-HR"/>
        </w:rPr>
      </w:pPr>
    </w:p>
    <w:p w:rsidR="00E7246E" w:rsidRDefault="00E7246E" w:rsidP="00853480">
      <w:pPr>
        <w:shd w:val="clear" w:color="auto" w:fill="FFFFFF"/>
        <w:spacing w:after="0" w:line="375" w:lineRule="atLeast"/>
        <w:textAlignment w:val="baseline"/>
        <w:outlineLvl w:val="1"/>
        <w:rPr>
          <w:rFonts w:ascii="Arial" w:hAnsi="Arial" w:cs="Arial"/>
          <w:b/>
          <w:bCs/>
          <w:color w:val="FF0000"/>
          <w:sz w:val="28"/>
          <w:szCs w:val="28"/>
          <w:lang w:eastAsia="hr-HR"/>
        </w:rPr>
      </w:pPr>
      <w:r w:rsidRPr="00F37D05">
        <w:rPr>
          <w:rFonts w:ascii="Arial" w:hAnsi="Arial" w:cs="Arial"/>
          <w:b/>
          <w:bCs/>
          <w:color w:val="FF0000"/>
          <w:sz w:val="28"/>
          <w:szCs w:val="28"/>
          <w:lang w:eastAsia="hr-HR"/>
        </w:rPr>
        <w:t>Uključivanje djeteta u kućanske poslove vrlo je važno i korisno.</w:t>
      </w:r>
    </w:p>
    <w:p w:rsidR="00E7246E" w:rsidRPr="00853480" w:rsidRDefault="00E7246E" w:rsidP="00853480">
      <w:pPr>
        <w:shd w:val="clear" w:color="auto" w:fill="FFFFFF"/>
        <w:spacing w:after="0" w:line="375" w:lineRule="atLeast"/>
        <w:textAlignment w:val="baseline"/>
        <w:outlineLvl w:val="1"/>
        <w:rPr>
          <w:rFonts w:ascii="Arial" w:hAnsi="Arial" w:cs="Arial"/>
          <w:b/>
          <w:bCs/>
          <w:color w:val="FF0000"/>
          <w:sz w:val="28"/>
          <w:szCs w:val="28"/>
          <w:lang w:eastAsia="hr-HR"/>
        </w:rPr>
      </w:pPr>
    </w:p>
    <w:p w:rsidR="00E7246E" w:rsidRDefault="00E7246E" w:rsidP="00853480">
      <w:pPr>
        <w:ind w:firstLine="708"/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44444"/>
          <w:sz w:val="20"/>
          <w:szCs w:val="20"/>
          <w:shd w:val="clear" w:color="auto" w:fill="FFFFFF"/>
        </w:rPr>
        <w:t>Sudjelovanjem u obavljanju kućanskih poslova djeca dobivaju mnogo: razvija im se samostalnost, uvježbavaju različite vještine, stječu disciplinu i samopouzdanje.</w:t>
      </w:r>
    </w:p>
    <w:p w:rsidR="00E7246E" w:rsidRDefault="00E7246E" w:rsidP="00853480">
      <w:pPr>
        <w:ind w:firstLine="708"/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44444"/>
          <w:sz w:val="20"/>
          <w:szCs w:val="20"/>
          <w:shd w:val="clear" w:color="auto" w:fill="FFFFFF"/>
        </w:rPr>
        <w:t>Manja djeca će biti i nespretnija, no važno ih je podržati u tome što rade, te imati strpljenja s njihovim pokušajima i pogreškama. Na taj način omogućujemo im razvoj samopouzdanja koje se kroz vlastito iskustvo i doživljavanjem uspjeha.</w:t>
      </w:r>
    </w:p>
    <w:p w:rsidR="00E7246E" w:rsidRDefault="00E7246E" w:rsidP="00853480">
      <w:pPr>
        <w:ind w:firstLine="708"/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44444"/>
          <w:sz w:val="20"/>
          <w:szCs w:val="20"/>
          <w:shd w:val="clear" w:color="auto" w:fill="FFFFFF"/>
        </w:rPr>
        <w:t>Roditelji često, u želji da pomognu, uskaču i čine stvari umjesto svoje djece što je šteta. Mala djeca vrlo rado sudjeluju iz vlastite potrebe za samostalnošću, želje za igrom, istraživanjem i učenjem prema modelu, odnosno oponašanjem odraslih. Važno je podržati taj rani interes, osobito jer se mnogo kućnih poslova može prilagoditi dobi djeteta.</w:t>
      </w:r>
    </w:p>
    <w:p w:rsidR="00E7246E" w:rsidRPr="00853480" w:rsidRDefault="00E7246E" w:rsidP="00853480">
      <w:pPr>
        <w:ind w:firstLine="708"/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44444"/>
          <w:sz w:val="20"/>
          <w:szCs w:val="20"/>
          <w:shd w:val="clear" w:color="auto" w:fill="FFFFFF"/>
        </w:rPr>
        <w:t>Dogovorite s djecom koji je njihov dio posla i što očekujete od njih. Za veća tjedna pospremanja dogovorite zajedničko vrijeme kada svi pospremaju. Možete upaliti glazbu i učiniti situaciju zaigranom i zabavnom.  </w:t>
      </w:r>
    </w:p>
    <w:p w:rsidR="00E7246E" w:rsidRPr="00F37D05" w:rsidRDefault="00E7246E" w:rsidP="00F37D05">
      <w:pPr>
        <w:rPr>
          <w:b/>
        </w:rPr>
      </w:pPr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10" o:spid="_x0000_s1026" type="#_x0000_t202" style="position:absolute;margin-left:258.4pt;margin-top:16.2pt;width:240.75pt;height:128.2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" strokeweight=".5pt">
            <v:textbox>
              <w:txbxContent>
                <w:p w:rsidR="00E7246E" w:rsidRDefault="00E7246E">
                  <w:r w:rsidRPr="006F4330">
                    <w:rPr>
                      <w:noProof/>
                      <w:lang w:eastAsia="hr-HR"/>
                    </w:rPr>
                    <w:pict>
                      <v:shape id="Slika 19" o:spid="_x0000_i1027" type="#_x0000_t75" style="width:225pt;height:112.5pt;visibility:visible">
                        <v:imagedata r:id="rId6" o:title=""/>
                      </v:shape>
                    </w:pict>
                  </w:r>
                </w:p>
              </w:txbxContent>
            </v:textbox>
          </v:shape>
        </w:pict>
      </w:r>
      <w:r w:rsidRPr="00F37D05">
        <w:rPr>
          <w:b/>
        </w:rPr>
        <w:t>2-3 godine</w:t>
      </w:r>
    </w:p>
    <w:p w:rsidR="00E7246E" w:rsidRPr="00F37D05" w:rsidRDefault="00E7246E" w:rsidP="00F37D05">
      <w:pPr>
        <w:numPr>
          <w:ilvl w:val="0"/>
          <w:numId w:val="1"/>
        </w:numPr>
        <w:contextualSpacing/>
      </w:pPr>
      <w:r w:rsidRPr="00F37D05">
        <w:t>Posprem</w:t>
      </w:r>
      <w:r>
        <w:t>iti</w:t>
      </w:r>
      <w:r w:rsidRPr="00F37D05">
        <w:t xml:space="preserve"> </w:t>
      </w:r>
      <w:r>
        <w:t xml:space="preserve">igračke </w:t>
      </w:r>
      <w:r w:rsidRPr="00F37D05">
        <w:t>u kutiju</w:t>
      </w:r>
    </w:p>
    <w:p w:rsidR="00E7246E" w:rsidRPr="00F37D05" w:rsidRDefault="00E7246E" w:rsidP="00F37D05">
      <w:pPr>
        <w:numPr>
          <w:ilvl w:val="0"/>
          <w:numId w:val="1"/>
        </w:numPr>
        <w:contextualSpacing/>
      </w:pPr>
      <w:r w:rsidRPr="00F37D05">
        <w:t>S</w:t>
      </w:r>
      <w:r>
        <w:t>ložiti</w:t>
      </w:r>
      <w:r w:rsidRPr="00F37D05">
        <w:t xml:space="preserve"> </w:t>
      </w:r>
      <w:r>
        <w:t>knjige</w:t>
      </w:r>
      <w:r w:rsidRPr="00F37D05">
        <w:t xml:space="preserve"> na policu</w:t>
      </w:r>
    </w:p>
    <w:p w:rsidR="00E7246E" w:rsidRPr="00F37D05" w:rsidRDefault="00E7246E" w:rsidP="00F37D05">
      <w:pPr>
        <w:numPr>
          <w:ilvl w:val="0"/>
          <w:numId w:val="1"/>
        </w:numPr>
        <w:contextualSpacing/>
      </w:pPr>
      <w:r w:rsidRPr="00F37D05">
        <w:t>Odl</w:t>
      </w:r>
      <w:r>
        <w:t>ožiti</w:t>
      </w:r>
      <w:r w:rsidRPr="00F37D05">
        <w:t xml:space="preserve"> </w:t>
      </w:r>
      <w:r>
        <w:t>odjeću</w:t>
      </w:r>
      <w:r w:rsidRPr="00F37D05">
        <w:t xml:space="preserve"> u košaru za prljavo rublje</w:t>
      </w:r>
    </w:p>
    <w:p w:rsidR="00E7246E" w:rsidRPr="00F37D05" w:rsidRDefault="00E7246E" w:rsidP="00F37D05">
      <w:pPr>
        <w:numPr>
          <w:ilvl w:val="0"/>
          <w:numId w:val="1"/>
        </w:numPr>
        <w:contextualSpacing/>
      </w:pPr>
      <w:r w:rsidRPr="00F37D05">
        <w:t>Bac</w:t>
      </w:r>
      <w:r>
        <w:t>iti</w:t>
      </w:r>
      <w:r w:rsidRPr="00F37D05">
        <w:t xml:space="preserve"> </w:t>
      </w:r>
      <w:r>
        <w:t>smeće</w:t>
      </w:r>
      <w:r w:rsidRPr="00F37D05">
        <w:t xml:space="preserve"> u koš</w:t>
      </w:r>
    </w:p>
    <w:p w:rsidR="00E7246E" w:rsidRPr="00F37D05" w:rsidRDefault="00E7246E" w:rsidP="00F37D05">
      <w:pPr>
        <w:numPr>
          <w:ilvl w:val="0"/>
          <w:numId w:val="1"/>
        </w:numPr>
        <w:contextualSpacing/>
      </w:pPr>
      <w:r>
        <w:t>Pospremiti</w:t>
      </w:r>
      <w:r w:rsidRPr="00F37D05">
        <w:t xml:space="preserve"> </w:t>
      </w:r>
      <w:r>
        <w:t>svoju odjeću</w:t>
      </w:r>
    </w:p>
    <w:p w:rsidR="00E7246E" w:rsidRDefault="00E7246E" w:rsidP="00F37D05">
      <w:pPr>
        <w:numPr>
          <w:ilvl w:val="0"/>
          <w:numId w:val="1"/>
        </w:numPr>
        <w:contextualSpacing/>
      </w:pPr>
      <w:r>
        <w:t>Dodati pelene i maramice</w:t>
      </w:r>
    </w:p>
    <w:p w:rsidR="00E7246E" w:rsidRDefault="00E7246E" w:rsidP="00F37D05">
      <w:pPr>
        <w:numPr>
          <w:ilvl w:val="0"/>
          <w:numId w:val="1"/>
        </w:numPr>
        <w:contextualSpacing/>
      </w:pPr>
      <w:r>
        <w:t>Obrisati prašinu  ili proliveno s poda</w:t>
      </w:r>
    </w:p>
    <w:p w:rsidR="00E7246E" w:rsidRDefault="00E7246E" w:rsidP="00F37D05">
      <w:pPr>
        <w:contextualSpacing/>
      </w:pPr>
    </w:p>
    <w:p w:rsidR="00E7246E" w:rsidRDefault="00E7246E" w:rsidP="00F37D05">
      <w:pPr>
        <w:contextualSpacing/>
        <w:rPr>
          <w:b/>
        </w:rPr>
      </w:pPr>
    </w:p>
    <w:p w:rsidR="00E7246E" w:rsidRDefault="00E7246E" w:rsidP="00F37D05">
      <w:pPr>
        <w:contextualSpacing/>
        <w:rPr>
          <w:b/>
        </w:rPr>
      </w:pPr>
    </w:p>
    <w:p w:rsidR="00E7246E" w:rsidRDefault="00E7246E" w:rsidP="00F37D05">
      <w:pPr>
        <w:contextualSpacing/>
        <w:rPr>
          <w:b/>
        </w:rPr>
      </w:pPr>
      <w:r>
        <w:rPr>
          <w:noProof/>
          <w:lang w:eastAsia="hr-HR"/>
        </w:rPr>
        <w:pict>
          <v:shape id="Tekstni okvir 12" o:spid="_x0000_s1027" type="#_x0000_t202" style="position:absolute;margin-left:-24.35pt;margin-top:13.35pt;width:255.75pt;height:177.7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" strokeweight=".5pt">
            <v:textbox>
              <w:txbxContent>
                <w:p w:rsidR="00E7246E" w:rsidRDefault="00E7246E">
                  <w:r w:rsidRPr="006F4330">
                    <w:rPr>
                      <w:noProof/>
                      <w:lang w:eastAsia="hr-HR"/>
                    </w:rPr>
                    <w:pict>
                      <v:shape id="Slika 13" o:spid="_x0000_i1029" type="#_x0000_t75" style="width:238.5pt;height:158.25pt;visibility:visible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</w:p>
    <w:p w:rsidR="00E7246E" w:rsidRPr="00853480" w:rsidRDefault="00E7246E" w:rsidP="00F60074">
      <w:pPr>
        <w:ind w:left="4956"/>
        <w:contextualSpacing/>
        <w:rPr>
          <w:b/>
        </w:rPr>
      </w:pPr>
      <w:r w:rsidRPr="00853480">
        <w:rPr>
          <w:b/>
        </w:rPr>
        <w:t>4-5 godina</w:t>
      </w:r>
    </w:p>
    <w:p w:rsidR="00E7246E" w:rsidRDefault="00E7246E" w:rsidP="00F37D05">
      <w:pPr>
        <w:pStyle w:val="ListParagraph"/>
        <w:numPr>
          <w:ilvl w:val="0"/>
          <w:numId w:val="3"/>
        </w:numPr>
      </w:pPr>
      <w:r>
        <w:t>Nahraniti kućne ljubimce</w:t>
      </w:r>
    </w:p>
    <w:p w:rsidR="00E7246E" w:rsidRDefault="00E7246E" w:rsidP="00F37D05">
      <w:pPr>
        <w:pStyle w:val="ListParagraph"/>
        <w:numPr>
          <w:ilvl w:val="0"/>
          <w:numId w:val="3"/>
        </w:numPr>
      </w:pPr>
      <w:r>
        <w:t>Namjestiti krevet</w:t>
      </w:r>
    </w:p>
    <w:p w:rsidR="00E7246E" w:rsidRDefault="00E7246E" w:rsidP="00F37D05">
      <w:pPr>
        <w:pStyle w:val="ListParagraph"/>
        <w:numPr>
          <w:ilvl w:val="0"/>
          <w:numId w:val="3"/>
        </w:numPr>
      </w:pPr>
      <w:r>
        <w:t>Pospremiti vlastitu sobu</w:t>
      </w:r>
    </w:p>
    <w:p w:rsidR="00E7246E" w:rsidRDefault="00E7246E" w:rsidP="00F37D05">
      <w:pPr>
        <w:pStyle w:val="ListParagraph"/>
        <w:numPr>
          <w:ilvl w:val="0"/>
          <w:numId w:val="3"/>
        </w:numPr>
      </w:pPr>
      <w:r>
        <w:t>Zaliti kućne biljke</w:t>
      </w:r>
    </w:p>
    <w:p w:rsidR="00E7246E" w:rsidRDefault="00E7246E" w:rsidP="00F37D05">
      <w:pPr>
        <w:pStyle w:val="ListParagraph"/>
        <w:numPr>
          <w:ilvl w:val="0"/>
          <w:numId w:val="3"/>
        </w:numPr>
      </w:pPr>
      <w:r>
        <w:t>Pripremiti jednostavan sendvič</w:t>
      </w:r>
    </w:p>
    <w:p w:rsidR="00E7246E" w:rsidRDefault="00E7246E" w:rsidP="00F37D05">
      <w:pPr>
        <w:pStyle w:val="ListParagraph"/>
        <w:numPr>
          <w:ilvl w:val="0"/>
          <w:numId w:val="3"/>
        </w:numPr>
      </w:pPr>
      <w:r>
        <w:t>Pospremiti kuhinjski stol</w:t>
      </w:r>
    </w:p>
    <w:p w:rsidR="00E7246E" w:rsidRDefault="00E7246E" w:rsidP="00853480">
      <w:pPr>
        <w:pStyle w:val="ListParagraph"/>
        <w:numPr>
          <w:ilvl w:val="0"/>
          <w:numId w:val="3"/>
        </w:numPr>
      </w:pPr>
      <w:r>
        <w:t>Obrisati i pospremiti posuđe</w:t>
      </w:r>
    </w:p>
    <w:p w:rsidR="00E7246E" w:rsidRDefault="00E7246E" w:rsidP="00853480">
      <w:pPr>
        <w:pStyle w:val="ListParagraph"/>
      </w:pPr>
    </w:p>
    <w:p w:rsidR="00E7246E" w:rsidRDefault="00E7246E" w:rsidP="00853480">
      <w:pPr>
        <w:rPr>
          <w:b/>
        </w:rPr>
      </w:pPr>
      <w:r>
        <w:rPr>
          <w:noProof/>
          <w:lang w:eastAsia="hr-HR"/>
        </w:rPr>
        <w:pict>
          <v:shape id="Tekstni okvir 16" o:spid="_x0000_s1028" type="#_x0000_t202" style="position:absolute;margin-left:214.15pt;margin-top:13.9pt;width:250.5pt;height:150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" strokeweight=".5pt">
            <v:textbox>
              <w:txbxContent>
                <w:p w:rsidR="00E7246E" w:rsidRDefault="00E7246E">
                  <w:r w:rsidRPr="006F4330">
                    <w:rPr>
                      <w:noProof/>
                      <w:lang w:eastAsia="hr-HR"/>
                    </w:rPr>
                    <w:pict>
                      <v:shape id="Slika 17" o:spid="_x0000_i1031" type="#_x0000_t75" style="width:235.5pt;height:132.75pt;visibility:visible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</w:p>
    <w:p w:rsidR="00E7246E" w:rsidRPr="00853480" w:rsidRDefault="00E7246E" w:rsidP="00853480">
      <w:r w:rsidRPr="00853480">
        <w:rPr>
          <w:b/>
        </w:rPr>
        <w:t>6-7 godina</w:t>
      </w:r>
    </w:p>
    <w:p w:rsidR="00E7246E" w:rsidRDefault="00E7246E" w:rsidP="00F37D05">
      <w:pPr>
        <w:pStyle w:val="ListParagraph"/>
        <w:numPr>
          <w:ilvl w:val="0"/>
          <w:numId w:val="2"/>
        </w:numPr>
      </w:pPr>
      <w:r>
        <w:t>Skupiti smeće</w:t>
      </w:r>
    </w:p>
    <w:p w:rsidR="00E7246E" w:rsidRDefault="00E7246E" w:rsidP="00F37D05">
      <w:pPr>
        <w:pStyle w:val="ListParagraph"/>
        <w:numPr>
          <w:ilvl w:val="0"/>
          <w:numId w:val="2"/>
        </w:numPr>
      </w:pPr>
      <w:r>
        <w:t>Složiti ručnike</w:t>
      </w:r>
    </w:p>
    <w:p w:rsidR="00E7246E" w:rsidRDefault="00E7246E" w:rsidP="00F37D05">
      <w:pPr>
        <w:pStyle w:val="ListParagraph"/>
        <w:numPr>
          <w:ilvl w:val="0"/>
          <w:numId w:val="2"/>
        </w:numPr>
      </w:pPr>
      <w:r>
        <w:t>Isprazniti perilicu za posuđe</w:t>
      </w:r>
    </w:p>
    <w:p w:rsidR="00E7246E" w:rsidRDefault="00E7246E" w:rsidP="00F37D05">
      <w:pPr>
        <w:pStyle w:val="ListParagraph"/>
        <w:numPr>
          <w:ilvl w:val="0"/>
          <w:numId w:val="2"/>
        </w:numPr>
      </w:pPr>
      <w:r>
        <w:t>Spariti čarape</w:t>
      </w:r>
    </w:p>
    <w:p w:rsidR="00E7246E" w:rsidRDefault="00E7246E" w:rsidP="00F37D05">
      <w:pPr>
        <w:pStyle w:val="ListParagraph"/>
        <w:numPr>
          <w:ilvl w:val="0"/>
          <w:numId w:val="2"/>
        </w:numPr>
      </w:pPr>
      <w:r>
        <w:t>Zaliti vrt</w:t>
      </w:r>
    </w:p>
    <w:p w:rsidR="00E7246E" w:rsidRDefault="00E7246E" w:rsidP="00F37D05">
      <w:pPr>
        <w:pStyle w:val="ListParagraph"/>
        <w:numPr>
          <w:ilvl w:val="0"/>
          <w:numId w:val="2"/>
        </w:numPr>
      </w:pPr>
      <w:r>
        <w:t>Skupiti lišće</w:t>
      </w:r>
    </w:p>
    <w:p w:rsidR="00E7246E" w:rsidRDefault="00E7246E" w:rsidP="00F37D05">
      <w:pPr>
        <w:pStyle w:val="ListParagraph"/>
        <w:numPr>
          <w:ilvl w:val="0"/>
          <w:numId w:val="2"/>
        </w:numPr>
      </w:pPr>
      <w:r>
        <w:t>Oguliti krumpir</w:t>
      </w:r>
    </w:p>
    <w:p w:rsidR="00E7246E" w:rsidRDefault="00E7246E" w:rsidP="00F37D05">
      <w:pPr>
        <w:pStyle w:val="ListParagraph"/>
        <w:numPr>
          <w:ilvl w:val="0"/>
          <w:numId w:val="2"/>
        </w:numPr>
      </w:pPr>
      <w:r>
        <w:t>Napraviti salatu</w:t>
      </w:r>
    </w:p>
    <w:p w:rsidR="00E7246E" w:rsidRDefault="00E7246E" w:rsidP="00D0412F"/>
    <w:p w:rsidR="00E7246E" w:rsidRPr="00853480" w:rsidRDefault="00E7246E" w:rsidP="00F60074">
      <w:pPr>
        <w:ind w:left="4956" w:firstLine="708"/>
        <w:rPr>
          <w:b/>
        </w:rPr>
      </w:pPr>
      <w:r>
        <w:rPr>
          <w:noProof/>
          <w:lang w:eastAsia="hr-HR"/>
        </w:rPr>
        <w:pict>
          <v:shape id="Tekstni okvir 14" o:spid="_x0000_s1029" type="#_x0000_t202" style="position:absolute;left:0;text-align:left;margin-left:-27.35pt;margin-top:.55pt;width:289.5pt;height:180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" strokeweight=".5pt">
            <v:textbox>
              <w:txbxContent>
                <w:p w:rsidR="00E7246E" w:rsidRDefault="00E7246E">
                  <w:r w:rsidRPr="006F4330">
                    <w:rPr>
                      <w:noProof/>
                      <w:lang w:eastAsia="hr-HR"/>
                    </w:rPr>
                    <w:pict>
                      <v:shape id="Slika 15" o:spid="_x0000_i1033" type="#_x0000_t75" style="width:272.25pt;height:180.75pt;visibility:visible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 w:rsidRPr="00853480">
        <w:rPr>
          <w:b/>
        </w:rPr>
        <w:t>8-9 godina</w:t>
      </w:r>
    </w:p>
    <w:p w:rsidR="00E7246E" w:rsidRDefault="00E7246E" w:rsidP="00D0412F">
      <w:pPr>
        <w:pStyle w:val="ListParagraph"/>
        <w:numPr>
          <w:ilvl w:val="0"/>
          <w:numId w:val="4"/>
        </w:numPr>
      </w:pPr>
      <w:r>
        <w:t>Staviti suđe u perilicu</w:t>
      </w:r>
    </w:p>
    <w:p w:rsidR="00E7246E" w:rsidRDefault="00E7246E" w:rsidP="00D0412F">
      <w:pPr>
        <w:pStyle w:val="ListParagraph"/>
        <w:numPr>
          <w:ilvl w:val="0"/>
          <w:numId w:val="4"/>
        </w:numPr>
      </w:pPr>
      <w:r>
        <w:t>Staviti rublje u perilicu</w:t>
      </w:r>
    </w:p>
    <w:p w:rsidR="00E7246E" w:rsidRDefault="00E7246E" w:rsidP="00D0412F">
      <w:pPr>
        <w:pStyle w:val="ListParagraph"/>
        <w:numPr>
          <w:ilvl w:val="0"/>
          <w:numId w:val="4"/>
        </w:numPr>
      </w:pPr>
      <w:r>
        <w:t>Objesiti i složiti rublje</w:t>
      </w:r>
    </w:p>
    <w:p w:rsidR="00E7246E" w:rsidRDefault="00E7246E" w:rsidP="00D0412F">
      <w:pPr>
        <w:pStyle w:val="ListParagraph"/>
        <w:numPr>
          <w:ilvl w:val="0"/>
          <w:numId w:val="4"/>
        </w:numPr>
      </w:pPr>
      <w:r>
        <w:t>Oprati i očistiti terasu</w:t>
      </w:r>
    </w:p>
    <w:p w:rsidR="00E7246E" w:rsidRDefault="00E7246E" w:rsidP="00D0412F">
      <w:pPr>
        <w:pStyle w:val="ListParagraph"/>
        <w:numPr>
          <w:ilvl w:val="0"/>
          <w:numId w:val="4"/>
        </w:numPr>
      </w:pPr>
      <w:r>
        <w:t>Pospremiti namirnice</w:t>
      </w:r>
    </w:p>
    <w:p w:rsidR="00E7246E" w:rsidRDefault="00E7246E" w:rsidP="00D0412F">
      <w:pPr>
        <w:pStyle w:val="ListParagraph"/>
        <w:numPr>
          <w:ilvl w:val="0"/>
          <w:numId w:val="4"/>
        </w:numPr>
      </w:pPr>
      <w:r>
        <w:t>Umutiti jaja</w:t>
      </w:r>
    </w:p>
    <w:p w:rsidR="00E7246E" w:rsidRDefault="00E7246E" w:rsidP="00D0412F">
      <w:pPr>
        <w:pStyle w:val="ListParagraph"/>
        <w:numPr>
          <w:ilvl w:val="0"/>
          <w:numId w:val="4"/>
        </w:numPr>
      </w:pPr>
      <w:r>
        <w:t>Prošetati psa</w:t>
      </w:r>
    </w:p>
    <w:p w:rsidR="00E7246E" w:rsidRDefault="00E7246E" w:rsidP="00D0412F">
      <w:pPr>
        <w:pStyle w:val="ListParagraph"/>
        <w:numPr>
          <w:ilvl w:val="0"/>
          <w:numId w:val="4"/>
        </w:numPr>
      </w:pPr>
      <w:r>
        <w:t>Prebrisati stol</w:t>
      </w:r>
    </w:p>
    <w:p w:rsidR="00E7246E" w:rsidRDefault="00E7246E" w:rsidP="00D0412F">
      <w:pPr>
        <w:pStyle w:val="ListParagraph"/>
        <w:numPr>
          <w:ilvl w:val="0"/>
          <w:numId w:val="4"/>
        </w:numPr>
      </w:pPr>
      <w:r w:rsidRPr="00D0412F">
        <w:t>Unijeti poštu</w:t>
      </w:r>
    </w:p>
    <w:p w:rsidR="00E7246E" w:rsidRDefault="00E7246E" w:rsidP="00D0412F"/>
    <w:p w:rsidR="00E7246E" w:rsidRPr="00853480" w:rsidRDefault="00E7246E" w:rsidP="00D0412F">
      <w:pPr>
        <w:rPr>
          <w:b/>
        </w:rPr>
      </w:pPr>
      <w:r>
        <w:rPr>
          <w:noProof/>
          <w:lang w:eastAsia="hr-HR"/>
        </w:rPr>
        <w:pict>
          <v:shape id="Tekstni okvir 20" o:spid="_x0000_s1030" type="#_x0000_t202" style="position:absolute;margin-left:214.15pt;margin-top:3.4pt;width:138.75pt;height:152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" strokeweight=".5pt">
            <v:textbox>
              <w:txbxContent>
                <w:p w:rsidR="00E7246E" w:rsidRDefault="00E7246E">
                  <w:r w:rsidRPr="006F4330">
                    <w:rPr>
                      <w:noProof/>
                      <w:lang w:eastAsia="hr-HR"/>
                    </w:rPr>
                    <w:pict>
                      <v:shape id="Slika 21" o:spid="_x0000_i1035" type="#_x0000_t75" style="width:99.75pt;height:129.75pt;visibility:visible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  <w:r w:rsidRPr="00853480">
        <w:rPr>
          <w:b/>
        </w:rPr>
        <w:t>10-11 godina</w:t>
      </w:r>
      <w:r>
        <w:rPr>
          <w:b/>
        </w:rPr>
        <w:t xml:space="preserve"> </w:t>
      </w:r>
    </w:p>
    <w:p w:rsidR="00E7246E" w:rsidRDefault="00E7246E" w:rsidP="00D0412F">
      <w:pPr>
        <w:pStyle w:val="ListParagraph"/>
        <w:numPr>
          <w:ilvl w:val="0"/>
          <w:numId w:val="5"/>
        </w:numPr>
      </w:pPr>
      <w:r>
        <w:t>Očistiti kupaonicu</w:t>
      </w:r>
    </w:p>
    <w:p w:rsidR="00E7246E" w:rsidRDefault="00E7246E" w:rsidP="00D0412F">
      <w:pPr>
        <w:pStyle w:val="ListParagraph"/>
        <w:numPr>
          <w:ilvl w:val="0"/>
          <w:numId w:val="5"/>
        </w:numPr>
      </w:pPr>
      <w:r>
        <w:t>Usisati</w:t>
      </w:r>
    </w:p>
    <w:p w:rsidR="00E7246E" w:rsidRDefault="00E7246E" w:rsidP="00D0412F">
      <w:pPr>
        <w:pStyle w:val="ListParagraph"/>
        <w:numPr>
          <w:ilvl w:val="0"/>
          <w:numId w:val="5"/>
        </w:numPr>
      </w:pPr>
      <w:r>
        <w:t>Očistiti radne površine</w:t>
      </w:r>
    </w:p>
    <w:p w:rsidR="00E7246E" w:rsidRDefault="00E7246E" w:rsidP="00D0412F">
      <w:pPr>
        <w:pStyle w:val="ListParagraph"/>
        <w:numPr>
          <w:ilvl w:val="0"/>
          <w:numId w:val="5"/>
        </w:numPr>
      </w:pPr>
      <w:r>
        <w:t>Očistiti kuhinju</w:t>
      </w:r>
    </w:p>
    <w:p w:rsidR="00E7246E" w:rsidRDefault="00E7246E" w:rsidP="00D0412F">
      <w:pPr>
        <w:pStyle w:val="ListParagraph"/>
        <w:numPr>
          <w:ilvl w:val="0"/>
          <w:numId w:val="5"/>
        </w:numPr>
      </w:pPr>
      <w:r>
        <w:t>Pripremiti jednostavan obrok</w:t>
      </w:r>
    </w:p>
    <w:p w:rsidR="00E7246E" w:rsidRDefault="00E7246E" w:rsidP="00D0412F">
      <w:pPr>
        <w:pStyle w:val="ListParagraph"/>
        <w:numPr>
          <w:ilvl w:val="0"/>
          <w:numId w:val="5"/>
        </w:numPr>
      </w:pPr>
      <w:r>
        <w:t>Očistiti garažu</w:t>
      </w:r>
    </w:p>
    <w:p w:rsidR="00E7246E" w:rsidRDefault="00E7246E" w:rsidP="000556EF"/>
    <w:p w:rsidR="00E7246E" w:rsidRDefault="00E7246E" w:rsidP="000556EF">
      <w:pPr>
        <w:rPr>
          <w:b/>
        </w:rPr>
      </w:pPr>
    </w:p>
    <w:p w:rsidR="00E7246E" w:rsidRPr="00853480" w:rsidRDefault="00E7246E" w:rsidP="00E042F8">
      <w:pPr>
        <w:ind w:left="5664"/>
        <w:rPr>
          <w:b/>
        </w:rPr>
      </w:pPr>
      <w:r w:rsidRPr="00853480">
        <w:rPr>
          <w:b/>
        </w:rPr>
        <w:t>12 i više godina</w:t>
      </w:r>
    </w:p>
    <w:p w:rsidR="00E7246E" w:rsidRDefault="00E7246E" w:rsidP="000556EF">
      <w:pPr>
        <w:pStyle w:val="ListParagraph"/>
        <w:numPr>
          <w:ilvl w:val="0"/>
          <w:numId w:val="6"/>
        </w:numPr>
      </w:pPr>
      <w:r>
        <w:t>Pokositi travnjak</w:t>
      </w:r>
    </w:p>
    <w:p w:rsidR="00E7246E" w:rsidRDefault="00E7246E" w:rsidP="000556EF">
      <w:pPr>
        <w:pStyle w:val="ListParagraph"/>
        <w:numPr>
          <w:ilvl w:val="0"/>
          <w:numId w:val="6"/>
        </w:numPr>
      </w:pPr>
      <w:r>
        <w:rPr>
          <w:noProof/>
          <w:lang w:eastAsia="hr-HR"/>
        </w:rPr>
        <w:pict>
          <v:shape id="Tekstni okvir 23" o:spid="_x0000_s1031" type="#_x0000_t202" style="position:absolute;left:0;text-align:left;margin-left:1.9pt;margin-top:-16.85pt;width:243pt;height:141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" strokeweight=".5pt">
            <v:textbox>
              <w:txbxContent>
                <w:p w:rsidR="00E7246E" w:rsidRDefault="00E7246E">
                  <w:r w:rsidRPr="006F4330">
                    <w:rPr>
                      <w:noProof/>
                      <w:lang w:eastAsia="hr-HR"/>
                    </w:rPr>
                    <w:pict>
                      <v:shape id="Slika 24" o:spid="_x0000_i1037" type="#_x0000_t75" style="width:227.25pt;height:171pt;visibility:visible">
                        <v:imagedata r:id="rId11" o:title=""/>
                      </v:shape>
                    </w:pict>
                  </w:r>
                </w:p>
              </w:txbxContent>
            </v:textbox>
          </v:shape>
        </w:pict>
      </w:r>
      <w:r>
        <w:t>Oprati i usisati auto</w:t>
      </w:r>
    </w:p>
    <w:p w:rsidR="00E7246E" w:rsidRDefault="00E7246E" w:rsidP="000556EF">
      <w:pPr>
        <w:pStyle w:val="ListParagraph"/>
        <w:numPr>
          <w:ilvl w:val="0"/>
          <w:numId w:val="6"/>
        </w:numPr>
      </w:pPr>
      <w:r>
        <w:t>Ispeći jednostavan kolač</w:t>
      </w:r>
    </w:p>
    <w:p w:rsidR="00E7246E" w:rsidRDefault="00E7246E" w:rsidP="000556EF">
      <w:pPr>
        <w:pStyle w:val="ListParagraph"/>
        <w:numPr>
          <w:ilvl w:val="0"/>
          <w:numId w:val="6"/>
        </w:numPr>
      </w:pPr>
      <w:r>
        <w:t>Pripremiti obrok</w:t>
      </w:r>
    </w:p>
    <w:p w:rsidR="00E7246E" w:rsidRDefault="00E7246E" w:rsidP="000556EF">
      <w:pPr>
        <w:pStyle w:val="ListParagraph"/>
        <w:numPr>
          <w:ilvl w:val="0"/>
          <w:numId w:val="6"/>
        </w:numPr>
      </w:pPr>
      <w:r>
        <w:t>Obaviti jednostavne kućne popravke (prišiti gumb i sl.)</w:t>
      </w:r>
    </w:p>
    <w:p w:rsidR="00E7246E" w:rsidRDefault="00E7246E" w:rsidP="000556EF">
      <w:pPr>
        <w:pStyle w:val="ListParagraph"/>
        <w:numPr>
          <w:ilvl w:val="0"/>
          <w:numId w:val="6"/>
        </w:numPr>
      </w:pPr>
      <w:r>
        <w:t>Oprati prozore</w:t>
      </w:r>
    </w:p>
    <w:p w:rsidR="00E7246E" w:rsidRDefault="00E7246E" w:rsidP="000556EF">
      <w:pPr>
        <w:pStyle w:val="ListParagraph"/>
        <w:numPr>
          <w:ilvl w:val="0"/>
          <w:numId w:val="6"/>
        </w:numPr>
      </w:pPr>
      <w:r>
        <w:t>Izglačati odjeću</w:t>
      </w:r>
    </w:p>
    <w:p w:rsidR="00E7246E" w:rsidRDefault="00E7246E" w:rsidP="00F37D05">
      <w:pPr>
        <w:pStyle w:val="ListParagraph"/>
        <w:numPr>
          <w:ilvl w:val="0"/>
          <w:numId w:val="6"/>
        </w:numPr>
      </w:pPr>
      <w:r>
        <w:t>Čuvati mlađu braću i sestre</w:t>
      </w:r>
    </w:p>
    <w:p w:rsidR="00E7246E" w:rsidRDefault="00E7246E" w:rsidP="00E042F8"/>
    <w:p w:rsidR="00E7246E" w:rsidRDefault="00E7246E" w:rsidP="00E042F8">
      <w:pPr>
        <w:jc w:val="right"/>
      </w:pPr>
      <w:r>
        <w:t>Piše: Ivana Anić, pedagoginja</w:t>
      </w:r>
      <w:bookmarkStart w:id="0" w:name="_GoBack"/>
      <w:bookmarkEnd w:id="0"/>
    </w:p>
    <w:p w:rsidR="00E7246E" w:rsidRDefault="00E7246E" w:rsidP="00853480">
      <w:pPr>
        <w:pStyle w:val="ListParagraph"/>
      </w:pPr>
    </w:p>
    <w:sectPr w:rsidR="00E7246E" w:rsidSect="00CA12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216F8"/>
    <w:multiLevelType w:val="hybridMultilevel"/>
    <w:tmpl w:val="A5285E1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7F5F8E"/>
    <w:multiLevelType w:val="hybridMultilevel"/>
    <w:tmpl w:val="2A30D31E"/>
    <w:lvl w:ilvl="0" w:tplc="041A000D">
      <w:start w:val="1"/>
      <w:numFmt w:val="bullet"/>
      <w:lvlText w:val=""/>
      <w:lvlJc w:val="left"/>
      <w:pPr>
        <w:ind w:left="638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7104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854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9264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998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070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1424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12144" w:hanging="360"/>
      </w:pPr>
      <w:rPr>
        <w:rFonts w:ascii="Wingdings" w:hAnsi="Wingdings" w:hint="default"/>
      </w:rPr>
    </w:lvl>
  </w:abstractNum>
  <w:abstractNum w:abstractNumId="2">
    <w:nsid w:val="32650960"/>
    <w:multiLevelType w:val="hybridMultilevel"/>
    <w:tmpl w:val="8CA4F392"/>
    <w:lvl w:ilvl="0" w:tplc="041A000D">
      <w:start w:val="1"/>
      <w:numFmt w:val="bullet"/>
      <w:lvlText w:val=""/>
      <w:lvlJc w:val="left"/>
      <w:pPr>
        <w:ind w:left="638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7104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854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9264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998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070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1424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12144" w:hanging="360"/>
      </w:pPr>
      <w:rPr>
        <w:rFonts w:ascii="Wingdings" w:hAnsi="Wingdings" w:hint="default"/>
      </w:rPr>
    </w:lvl>
  </w:abstractNum>
  <w:abstractNum w:abstractNumId="3">
    <w:nsid w:val="36115A37"/>
    <w:multiLevelType w:val="hybridMultilevel"/>
    <w:tmpl w:val="6E38EEF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D147B3"/>
    <w:multiLevelType w:val="hybridMultilevel"/>
    <w:tmpl w:val="A594A40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C845A7"/>
    <w:multiLevelType w:val="hybridMultilevel"/>
    <w:tmpl w:val="90F20262"/>
    <w:lvl w:ilvl="0" w:tplc="041A000D">
      <w:start w:val="1"/>
      <w:numFmt w:val="bullet"/>
      <w:lvlText w:val=""/>
      <w:lvlJc w:val="left"/>
      <w:pPr>
        <w:ind w:left="5676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0D6C"/>
    <w:rsid w:val="000556EF"/>
    <w:rsid w:val="00246B68"/>
    <w:rsid w:val="002C77EA"/>
    <w:rsid w:val="003813E0"/>
    <w:rsid w:val="006F4330"/>
    <w:rsid w:val="0071440E"/>
    <w:rsid w:val="0072004D"/>
    <w:rsid w:val="007B7C38"/>
    <w:rsid w:val="00853480"/>
    <w:rsid w:val="00870C11"/>
    <w:rsid w:val="00957364"/>
    <w:rsid w:val="00B10D6C"/>
    <w:rsid w:val="00CA120D"/>
    <w:rsid w:val="00D0412F"/>
    <w:rsid w:val="00DA5C6E"/>
    <w:rsid w:val="00E042F8"/>
    <w:rsid w:val="00E7246E"/>
    <w:rsid w:val="00F37D05"/>
    <w:rsid w:val="00F60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20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10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10D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870C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73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321</Words>
  <Characters>1833</Characters>
  <Application>Microsoft Office Outlook</Application>
  <DocSecurity>0</DocSecurity>
  <Lines>0</Lines>
  <Paragraphs>0</Paragraphs>
  <ScaleCrop>false</ScaleCrop>
  <Company>RH - TDU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RH - TDU</dc:creator>
  <cp:keywords/>
  <dc:description/>
  <cp:lastModifiedBy>Sanja</cp:lastModifiedBy>
  <cp:revision>2</cp:revision>
  <dcterms:created xsi:type="dcterms:W3CDTF">2015-10-02T11:59:00Z</dcterms:created>
  <dcterms:modified xsi:type="dcterms:W3CDTF">2015-10-02T11:59:00Z</dcterms:modified>
</cp:coreProperties>
</file>